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text" w:horzAnchor="page" w:tblpX="299" w:tblpY="-538"/>
        <w:bidiVisual/>
        <w:tblW w:w="0" w:type="auto"/>
        <w:tblLook w:val="01E0" w:firstRow="1" w:lastRow="1" w:firstColumn="1" w:lastColumn="1" w:noHBand="0" w:noVBand="0"/>
      </w:tblPr>
      <w:tblGrid>
        <w:gridCol w:w="1318"/>
      </w:tblGrid>
      <w:tr w:rsidR="00117712" w:rsidRPr="004B4CB2" w14:paraId="08D46B03" w14:textId="77777777" w:rsidTr="00354222">
        <w:trPr>
          <w:trHeight w:val="360"/>
        </w:trPr>
        <w:tc>
          <w:tcPr>
            <w:tcW w:w="1318" w:type="dxa"/>
            <w:vAlign w:val="center"/>
          </w:tcPr>
          <w:p w14:paraId="21E928F1" w14:textId="77777777" w:rsidR="00117712" w:rsidRPr="004B4CB2" w:rsidRDefault="00117712" w:rsidP="004B4CB2">
            <w:pPr>
              <w:spacing w:line="168" w:lineRule="auto"/>
              <w:ind w:left="217" w:right="72"/>
              <w:rPr>
                <w:rFonts w:cs="B Titr"/>
                <w:sz w:val="22"/>
                <w:szCs w:val="22"/>
                <w:rtl/>
              </w:rPr>
            </w:pPr>
          </w:p>
        </w:tc>
      </w:tr>
      <w:tr w:rsidR="00117712" w:rsidRPr="004B4CB2" w14:paraId="7B84E420" w14:textId="77777777" w:rsidTr="00354222">
        <w:trPr>
          <w:trHeight w:val="357"/>
        </w:trPr>
        <w:tc>
          <w:tcPr>
            <w:tcW w:w="1318" w:type="dxa"/>
            <w:vAlign w:val="center"/>
          </w:tcPr>
          <w:p w14:paraId="581A142D" w14:textId="77777777" w:rsidR="00117712" w:rsidRPr="004B4CB2" w:rsidRDefault="00117712" w:rsidP="004B4CB2">
            <w:pPr>
              <w:spacing w:line="168" w:lineRule="auto"/>
              <w:ind w:left="217"/>
              <w:rPr>
                <w:rFonts w:cs="B Titr"/>
                <w:sz w:val="22"/>
                <w:szCs w:val="22"/>
                <w:rtl/>
              </w:rPr>
            </w:pPr>
          </w:p>
        </w:tc>
      </w:tr>
      <w:tr w:rsidR="00117712" w:rsidRPr="004B4CB2" w14:paraId="48ACB6F9" w14:textId="77777777" w:rsidTr="00354222">
        <w:trPr>
          <w:trHeight w:val="353"/>
        </w:trPr>
        <w:tc>
          <w:tcPr>
            <w:tcW w:w="1318" w:type="dxa"/>
            <w:vAlign w:val="center"/>
          </w:tcPr>
          <w:p w14:paraId="3430A167" w14:textId="77777777" w:rsidR="00117712" w:rsidRPr="004B4CB2" w:rsidRDefault="00117712" w:rsidP="00354222">
            <w:pPr>
              <w:spacing w:line="168" w:lineRule="auto"/>
              <w:rPr>
                <w:rFonts w:cs="B Titr"/>
                <w:sz w:val="22"/>
                <w:szCs w:val="22"/>
                <w:rtl/>
              </w:rPr>
            </w:pPr>
          </w:p>
        </w:tc>
      </w:tr>
    </w:tbl>
    <w:p w14:paraId="24F43E08" w14:textId="77777777" w:rsidR="00117712" w:rsidRDefault="00117712">
      <w:pPr>
        <w:jc w:val="center"/>
        <w:rPr>
          <w:rFonts w:cs="B Zar"/>
          <w:sz w:val="20"/>
          <w:szCs w:val="20"/>
          <w:rtl/>
        </w:rPr>
      </w:pPr>
    </w:p>
    <w:p w14:paraId="48FC8F00" w14:textId="77777777" w:rsidR="00117712" w:rsidRDefault="00117712">
      <w:pPr>
        <w:jc w:val="center"/>
        <w:rPr>
          <w:rFonts w:cs="B Zar"/>
          <w:sz w:val="20"/>
          <w:szCs w:val="20"/>
          <w:rtl/>
        </w:rPr>
      </w:pPr>
    </w:p>
    <w:p w14:paraId="1C06C187" w14:textId="77777777" w:rsidR="00A529F8" w:rsidRDefault="00A529F8" w:rsidP="00A529F8">
      <w:pPr>
        <w:spacing w:line="240" w:lineRule="exact"/>
        <w:ind w:left="2160" w:firstLine="720"/>
        <w:rPr>
          <w:rFonts w:cs="B Jadid"/>
          <w:rtl/>
        </w:rPr>
      </w:pPr>
    </w:p>
    <w:p w14:paraId="4A3B194E" w14:textId="77777777" w:rsidR="00A529F8" w:rsidRPr="00445F78" w:rsidRDefault="00A529F8" w:rsidP="00A529F8">
      <w:pPr>
        <w:spacing w:line="240" w:lineRule="exact"/>
        <w:ind w:left="2160" w:firstLine="720"/>
        <w:rPr>
          <w:rFonts w:cs="B Jadid"/>
          <w:rtl/>
        </w:rPr>
      </w:pPr>
      <w:r>
        <w:rPr>
          <w:rFonts w:cs="B Jadid" w:hint="cs"/>
          <w:rtl/>
        </w:rPr>
        <w:t xml:space="preserve"> </w:t>
      </w:r>
      <w:r w:rsidRPr="00445F78">
        <w:rPr>
          <w:rFonts w:cs="B Jadid" w:hint="cs"/>
          <w:rtl/>
        </w:rPr>
        <w:t>بسمه تعالی</w:t>
      </w:r>
    </w:p>
    <w:p w14:paraId="5846A731" w14:textId="77777777" w:rsidR="00A529F8" w:rsidRDefault="00A529F8" w:rsidP="00A529F8">
      <w:pPr>
        <w:spacing w:line="320" w:lineRule="exact"/>
        <w:rPr>
          <w:rFonts w:cs="B Jadid"/>
          <w:rtl/>
        </w:rPr>
      </w:pPr>
      <w:r>
        <w:rPr>
          <w:rFonts w:cs="B Jadid" w:hint="cs"/>
          <w:rtl/>
        </w:rPr>
        <w:t xml:space="preserve">                            </w:t>
      </w:r>
      <w:r w:rsidRPr="00445F78">
        <w:rPr>
          <w:rFonts w:cs="B Jadid" w:hint="cs"/>
          <w:rtl/>
        </w:rPr>
        <w:t>شرکت مادر تخصصی خدمات کشاورزی</w:t>
      </w:r>
    </w:p>
    <w:p w14:paraId="2988E52F" w14:textId="77777777" w:rsidR="00A529F8" w:rsidRDefault="00BB15FB" w:rsidP="00A529F8">
      <w:pPr>
        <w:spacing w:line="320" w:lineRule="exact"/>
        <w:jc w:val="center"/>
        <w:rPr>
          <w:rFonts w:cs="B Jadid"/>
          <w:rtl/>
        </w:rPr>
      </w:pPr>
      <w:r w:rsidRPr="006C7F5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AD5DFE" wp14:editId="2EC8FAE0">
                <wp:simplePos x="0" y="0"/>
                <wp:positionH relativeFrom="column">
                  <wp:posOffset>1261110</wp:posOffset>
                </wp:positionH>
                <wp:positionV relativeFrom="paragraph">
                  <wp:posOffset>92074</wp:posOffset>
                </wp:positionV>
                <wp:extent cx="3486150" cy="923925"/>
                <wp:effectExtent l="0" t="0" r="19050" b="28575"/>
                <wp:wrapNone/>
                <wp:docPr id="1" name="Round Diagonal Corner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0" cy="923925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1C4FA0" w14:textId="5D7805DB" w:rsidR="00A529F8" w:rsidRPr="00783F7F" w:rsidRDefault="00A529F8" w:rsidP="001C1180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783F7F">
                              <w:rPr>
                                <w:rFonts w:cs="B Titr" w:hint="cs"/>
                                <w:rtl/>
                              </w:rPr>
                              <w:t>فـر</w:t>
                            </w:r>
                            <w:r w:rsidR="001B14F6" w:rsidRPr="00783F7F">
                              <w:rPr>
                                <w:rFonts w:cs="B Titr" w:hint="cs"/>
                                <w:rtl/>
                              </w:rPr>
                              <w:t xml:space="preserve">م </w:t>
                            </w:r>
                            <w:r w:rsidR="003604B3" w:rsidRPr="00783F7F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1B14F6" w:rsidRPr="00783F7F">
                              <w:rPr>
                                <w:rFonts w:cs="B Titr" w:hint="cs"/>
                                <w:rtl/>
                              </w:rPr>
                              <w:t xml:space="preserve">پـیشنهاد </w:t>
                            </w:r>
                            <w:r w:rsidR="003604B3" w:rsidRPr="00783F7F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1B14F6" w:rsidRPr="00783F7F">
                              <w:rPr>
                                <w:rFonts w:cs="B Titr" w:hint="cs"/>
                                <w:rtl/>
                              </w:rPr>
                              <w:t>قـیمت</w:t>
                            </w:r>
                            <w:r w:rsidR="003604B3" w:rsidRPr="00783F7F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1B14F6" w:rsidRPr="00783F7F">
                              <w:rPr>
                                <w:rFonts w:cs="B Titr" w:hint="cs"/>
                                <w:rtl/>
                              </w:rPr>
                              <w:t xml:space="preserve"> مـزایده شـماره</w:t>
                            </w:r>
                            <w:r w:rsidR="00A42197">
                              <w:rPr>
                                <w:rFonts w:cs="B Titr" w:hint="cs"/>
                                <w:rtl/>
                              </w:rPr>
                              <w:t>1-1405</w:t>
                            </w:r>
                          </w:p>
                          <w:p w14:paraId="7AC7F059" w14:textId="77777777" w:rsidR="00374622" w:rsidRDefault="00A529F8" w:rsidP="00A529F8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783F7F">
                              <w:rPr>
                                <w:rFonts w:cs="B Titr" w:hint="cs"/>
                                <w:rtl/>
                              </w:rPr>
                              <w:t xml:space="preserve">اجاره </w:t>
                            </w:r>
                            <w:r w:rsidR="009A53B6">
                              <w:rPr>
                                <w:rFonts w:cs="B Titr" w:hint="cs"/>
                                <w:rtl/>
                              </w:rPr>
                              <w:t xml:space="preserve">یک سالن مناسب </w:t>
                            </w:r>
                            <w:r w:rsidR="00920B53">
                              <w:rPr>
                                <w:rFonts w:cs="B Titr" w:hint="cs"/>
                                <w:rtl/>
                              </w:rPr>
                              <w:t xml:space="preserve">پذیرایی در </w:t>
                            </w:r>
                            <w:r w:rsidR="00A42197">
                              <w:rPr>
                                <w:rFonts w:cs="B Titr" w:hint="cs"/>
                                <w:rtl/>
                              </w:rPr>
                              <w:t xml:space="preserve">جزیره آشوراده </w:t>
                            </w:r>
                          </w:p>
                          <w:p w14:paraId="3A279859" w14:textId="56BB490D" w:rsidR="00A529F8" w:rsidRPr="00783F7F" w:rsidRDefault="009957E4" w:rsidP="00A529F8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بندر ترکمن </w:t>
                            </w:r>
                            <w:r w:rsidR="00A42197">
                              <w:rPr>
                                <w:rFonts w:cs="B Titr" w:hint="cs"/>
                                <w:rtl/>
                              </w:rPr>
                              <w:t>استان گلستان</w:t>
                            </w:r>
                          </w:p>
                          <w:p w14:paraId="1C0C6567" w14:textId="77777777" w:rsidR="00A529F8" w:rsidRDefault="00A529F8" w:rsidP="00A529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0FAD5DFE" id="Round Diagonal Corner Rectangle 1" o:spid="_x0000_s1026" style="position:absolute;left:0;text-align:left;margin-left:99.3pt;margin-top:7.25pt;width:274.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486150,923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" adj="-11796480,,5400" path="m153991,l3486150,r,l3486150,769934v,85047,-68944,153991,-153991,153991l,923925r,l,153991c,68944,68944,,153991,xe" fillcolor="window" strokecolor="windowText" strokeweight="2pt">
                <v:stroke joinstyle="miter"/>
                <v:formulas/>
                <v:path arrowok="t" o:connecttype="custom" o:connectlocs="153991,0;3486150,0;3486150,0;3486150,769934;3332159,923925;0,923925;0,923925;0,153991;153991,0" o:connectangles="0,0,0,0,0,0,0,0,0" textboxrect="0,0,3486150,923925"/>
                <v:textbox>
                  <w:txbxContent>
                    <w:p w14:paraId="551C4FA0" w14:textId="5D7805DB" w:rsidR="00A529F8" w:rsidRPr="00783F7F" w:rsidRDefault="00A529F8" w:rsidP="001C1180">
                      <w:pPr>
                        <w:spacing w:line="360" w:lineRule="exact"/>
                        <w:jc w:val="center"/>
                        <w:rPr>
                          <w:rFonts w:cs="B Titr"/>
                          <w:rtl/>
                        </w:rPr>
                      </w:pPr>
                      <w:r w:rsidRPr="00783F7F">
                        <w:rPr>
                          <w:rFonts w:cs="B Titr" w:hint="cs"/>
                          <w:rtl/>
                        </w:rPr>
                        <w:t>فـر</w:t>
                      </w:r>
                      <w:r w:rsidR="001B14F6" w:rsidRPr="00783F7F">
                        <w:rPr>
                          <w:rFonts w:cs="B Titr" w:hint="cs"/>
                          <w:rtl/>
                        </w:rPr>
                        <w:t xml:space="preserve">م </w:t>
                      </w:r>
                      <w:r w:rsidR="003604B3" w:rsidRPr="00783F7F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1B14F6" w:rsidRPr="00783F7F">
                        <w:rPr>
                          <w:rFonts w:cs="B Titr" w:hint="cs"/>
                          <w:rtl/>
                        </w:rPr>
                        <w:t xml:space="preserve">پـیشنهاد </w:t>
                      </w:r>
                      <w:r w:rsidR="003604B3" w:rsidRPr="00783F7F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1B14F6" w:rsidRPr="00783F7F">
                        <w:rPr>
                          <w:rFonts w:cs="B Titr" w:hint="cs"/>
                          <w:rtl/>
                        </w:rPr>
                        <w:t>قـیمت</w:t>
                      </w:r>
                      <w:r w:rsidR="003604B3" w:rsidRPr="00783F7F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1B14F6" w:rsidRPr="00783F7F">
                        <w:rPr>
                          <w:rFonts w:cs="B Titr" w:hint="cs"/>
                          <w:rtl/>
                        </w:rPr>
                        <w:t xml:space="preserve"> مـزایده شـماره</w:t>
                      </w:r>
                      <w:r w:rsidR="00A42197">
                        <w:rPr>
                          <w:rFonts w:cs="B Titr" w:hint="cs"/>
                          <w:rtl/>
                        </w:rPr>
                        <w:t>1-1405</w:t>
                      </w:r>
                    </w:p>
                    <w:p w14:paraId="7AC7F059" w14:textId="77777777" w:rsidR="00374622" w:rsidRDefault="00A529F8" w:rsidP="00A529F8">
                      <w:pPr>
                        <w:spacing w:line="360" w:lineRule="exact"/>
                        <w:jc w:val="center"/>
                        <w:rPr>
                          <w:rFonts w:cs="B Titr"/>
                          <w:rtl/>
                        </w:rPr>
                      </w:pPr>
                      <w:r w:rsidRPr="00783F7F">
                        <w:rPr>
                          <w:rFonts w:cs="B Titr" w:hint="cs"/>
                          <w:rtl/>
                        </w:rPr>
                        <w:t xml:space="preserve">اجاره </w:t>
                      </w:r>
                      <w:r w:rsidR="009A53B6">
                        <w:rPr>
                          <w:rFonts w:cs="B Titr" w:hint="cs"/>
                          <w:rtl/>
                        </w:rPr>
                        <w:t xml:space="preserve">یک سالن مناسب </w:t>
                      </w:r>
                      <w:r w:rsidR="00920B53">
                        <w:rPr>
                          <w:rFonts w:cs="B Titr" w:hint="cs"/>
                          <w:rtl/>
                        </w:rPr>
                        <w:t xml:space="preserve">پذیرایی در </w:t>
                      </w:r>
                      <w:r w:rsidR="00A42197">
                        <w:rPr>
                          <w:rFonts w:cs="B Titr" w:hint="cs"/>
                          <w:rtl/>
                        </w:rPr>
                        <w:t xml:space="preserve">جزیره آشوراده </w:t>
                      </w:r>
                    </w:p>
                    <w:p w14:paraId="3A279859" w14:textId="56BB490D" w:rsidR="00A529F8" w:rsidRPr="00783F7F" w:rsidRDefault="009957E4" w:rsidP="00A529F8">
                      <w:pPr>
                        <w:spacing w:line="360" w:lineRule="exact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 xml:space="preserve">بندر ترکمن </w:t>
                      </w:r>
                      <w:r w:rsidR="00A42197">
                        <w:rPr>
                          <w:rFonts w:cs="B Titr" w:hint="cs"/>
                          <w:rtl/>
                        </w:rPr>
                        <w:t>استان گلستان</w:t>
                      </w:r>
                    </w:p>
                    <w:p w14:paraId="1C0C6567" w14:textId="77777777" w:rsidR="00A529F8" w:rsidRDefault="00A529F8" w:rsidP="00A529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3CD0283" w14:textId="77777777" w:rsidR="00A529F8" w:rsidRDefault="00A529F8" w:rsidP="00A529F8">
      <w:pPr>
        <w:spacing w:line="320" w:lineRule="exact"/>
        <w:jc w:val="center"/>
        <w:rPr>
          <w:rFonts w:cs="B Jadid"/>
          <w:rtl/>
        </w:rPr>
      </w:pPr>
    </w:p>
    <w:p w14:paraId="6AE6052C" w14:textId="77777777" w:rsidR="00A529F8" w:rsidRDefault="00A529F8" w:rsidP="00A529F8">
      <w:pPr>
        <w:rPr>
          <w:rtl/>
        </w:rPr>
      </w:pPr>
    </w:p>
    <w:p w14:paraId="156161EC" w14:textId="77777777" w:rsidR="00A529F8" w:rsidRDefault="00A529F8" w:rsidP="00A529F8">
      <w:pPr>
        <w:spacing w:line="220" w:lineRule="exact"/>
        <w:rPr>
          <w:rFonts w:cs="B Yagut"/>
          <w:b/>
          <w:bCs/>
          <w:sz w:val="26"/>
          <w:szCs w:val="26"/>
          <w:rtl/>
        </w:rPr>
      </w:pPr>
      <w:r>
        <w:rPr>
          <w:rFonts w:cs="B Yagut" w:hint="cs"/>
          <w:b/>
          <w:bCs/>
          <w:sz w:val="26"/>
          <w:szCs w:val="26"/>
          <w:rtl/>
        </w:rPr>
        <w:t xml:space="preserve">              </w:t>
      </w:r>
    </w:p>
    <w:p w14:paraId="53F654CE" w14:textId="77777777" w:rsidR="00A529F8" w:rsidRDefault="00A529F8" w:rsidP="00A529F8">
      <w:pPr>
        <w:spacing w:line="220" w:lineRule="exact"/>
        <w:rPr>
          <w:rFonts w:cs="B Yagut"/>
          <w:b/>
          <w:bCs/>
          <w:sz w:val="26"/>
          <w:szCs w:val="26"/>
          <w:rtl/>
        </w:rPr>
      </w:pPr>
      <w:r>
        <w:rPr>
          <w:rFonts w:cs="B Yagut" w:hint="cs"/>
          <w:b/>
          <w:bCs/>
          <w:sz w:val="26"/>
          <w:szCs w:val="26"/>
          <w:rtl/>
        </w:rPr>
        <w:t xml:space="preserve">     </w:t>
      </w:r>
    </w:p>
    <w:p w14:paraId="2C2033E9" w14:textId="77777777" w:rsidR="00A529F8" w:rsidRDefault="00A529F8" w:rsidP="00A529F8">
      <w:pPr>
        <w:ind w:left="-426"/>
        <w:rPr>
          <w:rFonts w:cs="B Yagut"/>
          <w:b/>
          <w:bCs/>
          <w:sz w:val="26"/>
          <w:szCs w:val="26"/>
          <w:rtl/>
        </w:rPr>
      </w:pPr>
    </w:p>
    <w:p w14:paraId="6A7439A6" w14:textId="77777777" w:rsidR="00A529F8" w:rsidRPr="00A529F8" w:rsidRDefault="00A529F8" w:rsidP="00A529F8">
      <w:pPr>
        <w:ind w:left="-426"/>
        <w:rPr>
          <w:rFonts w:cs="B Yagut"/>
          <w:b/>
          <w:bCs/>
          <w:rtl/>
        </w:rPr>
      </w:pPr>
      <w:r w:rsidRPr="00A529F8">
        <w:rPr>
          <w:rFonts w:cs="B Yagut" w:hint="cs"/>
          <w:b/>
          <w:bCs/>
          <w:rtl/>
        </w:rPr>
        <w:t>مـشخصات متقاضی حقیقی:</w:t>
      </w:r>
    </w:p>
    <w:tbl>
      <w:tblPr>
        <w:bidiVisual/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</w:tblGrid>
      <w:tr w:rsidR="00A529F8" w14:paraId="05315687" w14:textId="77777777" w:rsidTr="00A529F8">
        <w:trPr>
          <w:jc w:val="center"/>
        </w:trPr>
        <w:tc>
          <w:tcPr>
            <w:tcW w:w="9157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07D48481" w14:textId="77777777" w:rsidR="00A529F8" w:rsidRPr="00A529F8" w:rsidRDefault="00A529F8" w:rsidP="00A529F8">
            <w:pPr>
              <w:jc w:val="both"/>
              <w:rPr>
                <w:rFonts w:cs="B Nazanin"/>
                <w:sz w:val="14"/>
                <w:szCs w:val="14"/>
                <w:rtl/>
              </w:rPr>
            </w:pPr>
          </w:p>
          <w:p w14:paraId="7EEBEB40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 xml:space="preserve">نام: ...................................  نام خانوادگی:  ................................. نام پدر: .................................... شماره شناسنامه: ................................              تاریخ تولد: ............................. صادره از: ....................................  کد ملی: ...................................... </w:t>
            </w:r>
          </w:p>
          <w:p w14:paraId="3BAD04C4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>آدرس:  ................................................................................................................................................................................................................</w:t>
            </w:r>
          </w:p>
          <w:p w14:paraId="779C9942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>تلفن همراه: ............................................... تلفن ثابت: ................................................</w:t>
            </w:r>
          </w:p>
          <w:p w14:paraId="4DB072CF" w14:textId="77777777" w:rsidR="00A529F8" w:rsidRPr="00A529F8" w:rsidRDefault="00A529F8" w:rsidP="00A529F8">
            <w:pPr>
              <w:spacing w:line="240" w:lineRule="exact"/>
              <w:jc w:val="both"/>
              <w:rPr>
                <w:rFonts w:cs="B Titr"/>
                <w:rtl/>
              </w:rPr>
            </w:pPr>
          </w:p>
        </w:tc>
      </w:tr>
    </w:tbl>
    <w:p w14:paraId="50D13F06" w14:textId="77777777" w:rsidR="00A529F8" w:rsidRPr="00445F78" w:rsidRDefault="00A529F8" w:rsidP="00A529F8">
      <w:pPr>
        <w:spacing w:line="240" w:lineRule="exact"/>
        <w:jc w:val="both"/>
        <w:rPr>
          <w:rFonts w:cs="B Titr"/>
          <w:rtl/>
        </w:rPr>
      </w:pPr>
    </w:p>
    <w:p w14:paraId="066BBC0C" w14:textId="77777777" w:rsidR="00A529F8" w:rsidRPr="00C72DD0" w:rsidRDefault="00A529F8" w:rsidP="00A529F8">
      <w:pPr>
        <w:ind w:left="-851"/>
        <w:rPr>
          <w:rFonts w:cs="B Yagut"/>
          <w:b/>
          <w:bCs/>
          <w:sz w:val="26"/>
          <w:szCs w:val="26"/>
          <w:rtl/>
        </w:rPr>
      </w:pPr>
      <w:r>
        <w:rPr>
          <w:rFonts w:cs="B Yagut" w:hint="cs"/>
          <w:b/>
          <w:bCs/>
          <w:sz w:val="26"/>
          <w:szCs w:val="26"/>
          <w:rtl/>
        </w:rPr>
        <w:t xml:space="preserve">      </w:t>
      </w:r>
      <w:r w:rsidRPr="00C72DD0">
        <w:rPr>
          <w:rFonts w:cs="B Yagut" w:hint="cs"/>
          <w:b/>
          <w:bCs/>
          <w:sz w:val="26"/>
          <w:szCs w:val="26"/>
          <w:rtl/>
        </w:rPr>
        <w:t>م</w:t>
      </w:r>
      <w:r>
        <w:rPr>
          <w:rFonts w:cs="B Yagut" w:hint="cs"/>
          <w:b/>
          <w:bCs/>
          <w:sz w:val="26"/>
          <w:szCs w:val="26"/>
          <w:rtl/>
        </w:rPr>
        <w:t>ـ</w:t>
      </w:r>
      <w:r w:rsidRPr="00C72DD0">
        <w:rPr>
          <w:rFonts w:cs="B Yagut" w:hint="cs"/>
          <w:b/>
          <w:bCs/>
          <w:sz w:val="26"/>
          <w:szCs w:val="26"/>
          <w:rtl/>
        </w:rPr>
        <w:t>شخصات متقاضی حقوقی:</w:t>
      </w: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A529F8" w14:paraId="750B5149" w14:textId="77777777" w:rsidTr="00A529F8">
        <w:trPr>
          <w:jc w:val="center"/>
        </w:trPr>
        <w:tc>
          <w:tcPr>
            <w:tcW w:w="924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6E19DD4A" w14:textId="77777777" w:rsidR="00A529F8" w:rsidRPr="00A529F8" w:rsidRDefault="00A529F8" w:rsidP="00A529F8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14:paraId="714B6447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>نام مؤسسه/تعاونی/شرکت: ........................................................تاریخ تأسیس: ................................ کداقتصادی:.........................................  شناسه:  ............................  نوع فعالیت براساس اساسنامه: .........................................................................................................</w:t>
            </w:r>
          </w:p>
          <w:p w14:paraId="7452F67E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>آدرس محل فعالیت:</w:t>
            </w:r>
            <w:r w:rsidRPr="00A529F8">
              <w:rPr>
                <w:rFonts w:cs="B Nazanin" w:hint="cs"/>
                <w:rtl/>
              </w:rPr>
              <w:tab/>
              <w:t>................................................................................................................................................................................</w:t>
            </w:r>
          </w:p>
          <w:p w14:paraId="2DC745F9" w14:textId="77777777" w:rsidR="00A529F8" w:rsidRPr="00A529F8" w:rsidRDefault="00A529F8" w:rsidP="00A529F8">
            <w:pPr>
              <w:jc w:val="both"/>
              <w:rPr>
                <w:rFonts w:cs="B Nazanin"/>
                <w:rtl/>
              </w:rPr>
            </w:pPr>
            <w:r w:rsidRPr="00A529F8">
              <w:rPr>
                <w:rFonts w:cs="B Nazanin" w:hint="cs"/>
                <w:rtl/>
              </w:rPr>
              <w:t>تلفن: .......................................</w:t>
            </w:r>
          </w:p>
          <w:p w14:paraId="50D42138" w14:textId="77777777" w:rsidR="00A529F8" w:rsidRDefault="00A529F8" w:rsidP="007F1BA8">
            <w:pPr>
              <w:rPr>
                <w:rtl/>
              </w:rPr>
            </w:pPr>
          </w:p>
        </w:tc>
      </w:tr>
    </w:tbl>
    <w:p w14:paraId="4E3A4598" w14:textId="77777777" w:rsidR="00A529F8" w:rsidRDefault="00A529F8" w:rsidP="00A529F8">
      <w:pPr>
        <w:rPr>
          <w:rtl/>
        </w:rPr>
      </w:pPr>
    </w:p>
    <w:p w14:paraId="2C8CBD99" w14:textId="77777777" w:rsidR="00A529F8" w:rsidRDefault="00A529F8" w:rsidP="00A529F8">
      <w:r>
        <w:rPr>
          <w:rFonts w:hint="cs"/>
          <w:rtl/>
        </w:rPr>
        <w:tab/>
      </w:r>
    </w:p>
    <w:tbl>
      <w:tblPr>
        <w:bidiVisual/>
        <w:tblW w:w="9270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070"/>
        <w:gridCol w:w="2790"/>
      </w:tblGrid>
      <w:tr w:rsidR="001C48B3" w:rsidRPr="00D14A1D" w14:paraId="025B6FCC" w14:textId="77777777" w:rsidTr="00705172">
        <w:tc>
          <w:tcPr>
            <w:tcW w:w="441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2E526735" w14:textId="16FB961C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مشخصات مزایده </w:t>
            </w:r>
          </w:p>
          <w:p w14:paraId="1FE662E2" w14:textId="38AD0FA6" w:rsidR="00D14A1D" w:rsidRPr="00D14A1D" w:rsidRDefault="00D14A1D" w:rsidP="00D14A1D">
            <w:pPr>
              <w:spacing w:line="360" w:lineRule="exact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اجاره </w:t>
            </w:r>
            <w:r w:rsidR="009A53B6" w:rsidRPr="009A53B6"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9A53B6" w:rsidRPr="009A53B6">
              <w:rPr>
                <w:rFonts w:cs="B Titr" w:hint="eastAsia"/>
                <w:b/>
                <w:bCs/>
                <w:sz w:val="20"/>
                <w:szCs w:val="20"/>
                <w:rtl/>
              </w:rPr>
              <w:t>ک</w:t>
            </w:r>
            <w:r w:rsidR="009A53B6" w:rsidRPr="009A53B6">
              <w:rPr>
                <w:rFonts w:cs="B Titr"/>
                <w:b/>
                <w:bCs/>
                <w:sz w:val="20"/>
                <w:szCs w:val="20"/>
                <w:rtl/>
              </w:rPr>
              <w:t xml:space="preserve"> </w:t>
            </w:r>
            <w:r w:rsidR="00920B53">
              <w:rPr>
                <w:rFonts w:cs="B Titr" w:hint="cs"/>
                <w:b/>
                <w:bCs/>
                <w:sz w:val="20"/>
                <w:szCs w:val="20"/>
                <w:rtl/>
              </w:rPr>
              <w:t>سالن مناسب پذیرایی</w:t>
            </w:r>
          </w:p>
          <w:p w14:paraId="2A4E20D1" w14:textId="51A0C65B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124DAD1F" w14:textId="77777777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قیمت پیشنهادی </w:t>
            </w:r>
          </w:p>
          <w:p w14:paraId="48F744C5" w14:textId="77777777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>جهت اجاره یکماه (ريال)</w:t>
            </w:r>
          </w:p>
        </w:tc>
        <w:tc>
          <w:tcPr>
            <w:tcW w:w="279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116107C" w14:textId="77777777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قیمت پیشنهادی </w:t>
            </w:r>
          </w:p>
          <w:p w14:paraId="5683337F" w14:textId="77777777" w:rsidR="001C48B3" w:rsidRPr="00D14A1D" w:rsidRDefault="001C48B3" w:rsidP="00A529F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14A1D">
              <w:rPr>
                <w:rFonts w:cs="B Titr" w:hint="cs"/>
                <w:b/>
                <w:bCs/>
                <w:sz w:val="20"/>
                <w:szCs w:val="20"/>
                <w:rtl/>
              </w:rPr>
              <w:t>جهت اجاره یکسال (ريال)</w:t>
            </w:r>
          </w:p>
        </w:tc>
      </w:tr>
      <w:tr w:rsidR="001C48B3" w14:paraId="3F1043B3" w14:textId="77777777" w:rsidTr="00705172">
        <w:tc>
          <w:tcPr>
            <w:tcW w:w="4410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14:paraId="3568B072" w14:textId="5C605BAF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>1- آشپزخانه  به متراژ 85 مترمربع صح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ح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و سالم</w:t>
            </w:r>
          </w:p>
          <w:p w14:paraId="0C45C87A" w14:textId="77AA3C09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>2- دوسالن مجزا مجموعا به متراژ  247 متر مربع  جهت پذ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را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یی</w:t>
            </w:r>
          </w:p>
          <w:p w14:paraId="6C28B999" w14:textId="58CE21F3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>3- سرو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س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بهداشت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مردانه و زنانه به تعداد شش چشمه</w:t>
            </w:r>
          </w:p>
          <w:p w14:paraId="71651525" w14:textId="76F94AB4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>4- عرصه فضا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باز رستوران به متراژ ۴۷۵۰ متر مربع با حفظ و تقو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فضا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سبز و بهره‌بردار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نه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از آن با امکان احداث 9 واحد آلاچ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ق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و چا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خانه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سنت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 متراژ 54 متر مربع جهت پذ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را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از گردشگران و مسافر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ن</w:t>
            </w:r>
          </w:p>
          <w:p w14:paraId="4DE9224E" w14:textId="54B3DD04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 xml:space="preserve">5- امکان احداث 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ک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بوفه چا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خانه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 متراژ 17 مترمربع جهت پذ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را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از گردشگران و مسافر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ن</w:t>
            </w:r>
          </w:p>
          <w:p w14:paraId="03D5D98A" w14:textId="1332C596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 xml:space="preserve">  6- در اخت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ار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گذاشتن پل چوب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 ابعاد ۳ متر در ۵ متر جهت تردد و عبور گردشگران و 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اب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و ذهاب مسافر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ن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به جز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ره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آشوراده</w:t>
            </w:r>
          </w:p>
          <w:p w14:paraId="3E073662" w14:textId="1DD2CAE2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>7- مورد اجاره دارا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آب و برق  مشترک م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باشد</w:t>
            </w:r>
            <w:r w:rsidRPr="00705172">
              <w:rPr>
                <w:rFonts w:cs="B Nazanin"/>
                <w:sz w:val="16"/>
                <w:szCs w:val="16"/>
                <w:rtl/>
              </w:rPr>
              <w:t>.</w:t>
            </w:r>
          </w:p>
          <w:p w14:paraId="194C871A" w14:textId="77777777" w:rsidR="00705172" w:rsidRPr="00705172" w:rsidRDefault="00705172" w:rsidP="00705172">
            <w:pPr>
              <w:jc w:val="both"/>
              <w:rPr>
                <w:rFonts w:cs="B Nazanin"/>
                <w:sz w:val="16"/>
                <w:szCs w:val="16"/>
              </w:rPr>
            </w:pPr>
            <w:r w:rsidRPr="00705172">
              <w:rPr>
                <w:rFonts w:cs="B Nazanin"/>
                <w:sz w:val="16"/>
                <w:szCs w:val="16"/>
                <w:rtl/>
              </w:rPr>
              <w:t xml:space="preserve"> 8-  فضا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همکف رستوران به متراژ حدوداً ۶۰۰ متر مربع بعنوان انبار وسا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ل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ضرور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و سالن ورزش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و غ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ره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جهت استفاده اختصاص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در اخت</w:t>
            </w:r>
            <w:r w:rsidRPr="0070517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705172">
              <w:rPr>
                <w:rFonts w:cs="B Nazanin" w:hint="eastAsia"/>
                <w:sz w:val="16"/>
                <w:szCs w:val="16"/>
                <w:rtl/>
              </w:rPr>
              <w:t>ار</w:t>
            </w:r>
            <w:r w:rsidRPr="00705172">
              <w:rPr>
                <w:rFonts w:cs="B Nazanin"/>
                <w:sz w:val="16"/>
                <w:szCs w:val="16"/>
                <w:rtl/>
              </w:rPr>
              <w:t xml:space="preserve"> رستوران قرار دارد.</w:t>
            </w:r>
          </w:p>
          <w:p w14:paraId="08DCA4BA" w14:textId="79C86EB8" w:rsidR="00D14A1D" w:rsidRPr="00705172" w:rsidRDefault="00D14A1D" w:rsidP="00705172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705172">
              <w:rPr>
                <w:rFonts w:cs="B Nazanin" w:hint="cs"/>
                <w:sz w:val="16"/>
                <w:szCs w:val="16"/>
                <w:rtl/>
              </w:rPr>
              <w:t>* وضعیت بهره برداری : فعال و قابل استفاده</w:t>
            </w:r>
          </w:p>
        </w:tc>
        <w:tc>
          <w:tcPr>
            <w:tcW w:w="2070" w:type="dxa"/>
            <w:tcBorders>
              <w:top w:val="thickThinSmallGap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14:paraId="13A82F38" w14:textId="77777777" w:rsidR="001C48B3" w:rsidRPr="00A529F8" w:rsidRDefault="001C48B3" w:rsidP="00A529F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90" w:type="dxa"/>
            <w:tcBorders>
              <w:top w:val="thickThinSmallGap" w:sz="12" w:space="0" w:color="auto"/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362831EE" w14:textId="77777777" w:rsidR="001C48B3" w:rsidRPr="00A529F8" w:rsidRDefault="001C48B3" w:rsidP="00A529F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602FB83D" w14:textId="522644F2" w:rsidR="00A529F8" w:rsidRPr="00D14A1D" w:rsidRDefault="00A529F8" w:rsidP="00D14A1D">
      <w:pPr>
        <w:rPr>
          <w:rFonts w:cs="B Zar"/>
          <w:sz w:val="18"/>
          <w:szCs w:val="18"/>
          <w:rtl/>
        </w:rPr>
      </w:pPr>
      <w:r>
        <w:rPr>
          <w:rFonts w:cs="B Zar" w:hint="cs"/>
          <w:sz w:val="18"/>
          <w:szCs w:val="18"/>
          <w:rtl/>
        </w:rPr>
        <w:t xml:space="preserve">         </w:t>
      </w:r>
    </w:p>
    <w:p w14:paraId="21BBE86F" w14:textId="77777777" w:rsidR="00A529F8" w:rsidRDefault="00A529F8" w:rsidP="00A529F8">
      <w:pPr>
        <w:rPr>
          <w:rtl/>
        </w:rPr>
      </w:pPr>
    </w:p>
    <w:p w14:paraId="40D0AFDC" w14:textId="77777777" w:rsidR="00A529F8" w:rsidRPr="004B1AEF" w:rsidRDefault="001B14F6" w:rsidP="00A529F8">
      <w:pPr>
        <w:rPr>
          <w:rFonts w:cs="B Titr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</w:t>
      </w:r>
      <w:r w:rsidR="00A529F8">
        <w:rPr>
          <w:rFonts w:cs="B Titr" w:hint="cs"/>
          <w:rtl/>
        </w:rPr>
        <w:t xml:space="preserve">   </w:t>
      </w:r>
      <w:r w:rsidR="00A529F8" w:rsidRPr="004B1AEF">
        <w:rPr>
          <w:rFonts w:cs="B Titr" w:hint="cs"/>
          <w:rtl/>
        </w:rPr>
        <w:t>نام و نام خانوادگی متقاضی</w:t>
      </w:r>
    </w:p>
    <w:p w14:paraId="20F753FB" w14:textId="77777777" w:rsidR="00A529F8" w:rsidRDefault="001B14F6" w:rsidP="001B14F6">
      <w:pPr>
        <w:rPr>
          <w:rFonts w:cs="B Titr"/>
          <w:rtl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</w:t>
      </w:r>
      <w:r w:rsidR="00A529F8" w:rsidRPr="004B1AEF">
        <w:rPr>
          <w:rFonts w:cs="B Titr" w:hint="cs"/>
          <w:rtl/>
        </w:rPr>
        <w:t>امضاء</w:t>
      </w:r>
    </w:p>
    <w:p w14:paraId="4B5D7B7B" w14:textId="77777777" w:rsidR="001B14F6" w:rsidRPr="004B1AEF" w:rsidRDefault="001B14F6" w:rsidP="001B14F6">
      <w:pPr>
        <w:rPr>
          <w:rFonts w:cs="B Titr"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تاریخ</w:t>
      </w:r>
    </w:p>
    <w:sectPr w:rsidR="001B14F6" w:rsidRPr="004B1AEF" w:rsidSect="001733FE">
      <w:pgSz w:w="11907" w:h="16840" w:code="9"/>
      <w:pgMar w:top="1134" w:right="2552" w:bottom="0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3BBD"/>
    <w:multiLevelType w:val="hybridMultilevel"/>
    <w:tmpl w:val="B41C49BA"/>
    <w:lvl w:ilvl="0" w:tplc="61F2E4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69701D"/>
    <w:multiLevelType w:val="hybridMultilevel"/>
    <w:tmpl w:val="B5E6D056"/>
    <w:lvl w:ilvl="0" w:tplc="42C4A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87947">
    <w:abstractNumId w:val="0"/>
  </w:num>
  <w:num w:numId="2" w16cid:durableId="130902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12"/>
    <w:rsid w:val="00053E91"/>
    <w:rsid w:val="00072FFA"/>
    <w:rsid w:val="000776A3"/>
    <w:rsid w:val="00086CA0"/>
    <w:rsid w:val="000E3D2E"/>
    <w:rsid w:val="000F6F5F"/>
    <w:rsid w:val="00103D67"/>
    <w:rsid w:val="00116C13"/>
    <w:rsid w:val="00117712"/>
    <w:rsid w:val="001733FE"/>
    <w:rsid w:val="001B14F6"/>
    <w:rsid w:val="001C1180"/>
    <w:rsid w:val="001C48B3"/>
    <w:rsid w:val="00270FE6"/>
    <w:rsid w:val="002C718F"/>
    <w:rsid w:val="00354222"/>
    <w:rsid w:val="003604B3"/>
    <w:rsid w:val="00374622"/>
    <w:rsid w:val="003A4371"/>
    <w:rsid w:val="003D5A3E"/>
    <w:rsid w:val="003E0112"/>
    <w:rsid w:val="0040621E"/>
    <w:rsid w:val="00424D82"/>
    <w:rsid w:val="00462A1E"/>
    <w:rsid w:val="004817B0"/>
    <w:rsid w:val="004B4CB2"/>
    <w:rsid w:val="00567191"/>
    <w:rsid w:val="0057042D"/>
    <w:rsid w:val="005D1D1C"/>
    <w:rsid w:val="006C7F58"/>
    <w:rsid w:val="007004E4"/>
    <w:rsid w:val="00705172"/>
    <w:rsid w:val="00783F7F"/>
    <w:rsid w:val="00840AAC"/>
    <w:rsid w:val="008A00E5"/>
    <w:rsid w:val="008A62CA"/>
    <w:rsid w:val="008E27B3"/>
    <w:rsid w:val="00920B53"/>
    <w:rsid w:val="009609F0"/>
    <w:rsid w:val="00972BBE"/>
    <w:rsid w:val="009957E4"/>
    <w:rsid w:val="009A53B6"/>
    <w:rsid w:val="00A03F8F"/>
    <w:rsid w:val="00A167F1"/>
    <w:rsid w:val="00A42197"/>
    <w:rsid w:val="00A529F8"/>
    <w:rsid w:val="00A61B26"/>
    <w:rsid w:val="00B13F2C"/>
    <w:rsid w:val="00B53F7B"/>
    <w:rsid w:val="00B75008"/>
    <w:rsid w:val="00BA598E"/>
    <w:rsid w:val="00BB15FB"/>
    <w:rsid w:val="00BD1BE5"/>
    <w:rsid w:val="00C211CD"/>
    <w:rsid w:val="00C3228A"/>
    <w:rsid w:val="00C87882"/>
    <w:rsid w:val="00CD4673"/>
    <w:rsid w:val="00D14A1D"/>
    <w:rsid w:val="00D83D8E"/>
    <w:rsid w:val="00D958C1"/>
    <w:rsid w:val="00E53C31"/>
    <w:rsid w:val="00E81090"/>
    <w:rsid w:val="00F2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"/>
  <w:attachedSchema w:val="http://www.w3.org/2005/xpath-functions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FEDF7"/>
  <w15:docId w15:val="{EE450B3F-8400-47FF-B5EE-31C7D6A1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0B93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CD0B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0B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&#1587;&#1585;&#1576;&#1585;&#1711;%20&#1576;&#1586;&#1585;&#1711;%20&#1601;&#1575;&#1585;&#1587;&#1610;%20&#1576;&#1575;%20&#1575;&#1605;&#1590;&#1575;&#156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سربرگ بزرگ فارسي با امضاء</Template>
  <TotalTime>24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jahad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subject/>
  <dc:creator>MRT</dc:creator>
  <cp:keywords/>
  <dc:description/>
  <cp:lastModifiedBy>متین خسروی</cp:lastModifiedBy>
  <cp:revision>19</cp:revision>
  <cp:lastPrinted>2026-08-08T03:40:00Z</cp:lastPrinted>
  <dcterms:created xsi:type="dcterms:W3CDTF">2021-05-16T05:36:00Z</dcterms:created>
  <dcterms:modified xsi:type="dcterms:W3CDTF">2026-08-08T03:40:00Z</dcterms:modified>
</cp:coreProperties>
</file>